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noProof/>
          <w:color w:val="FFFFFF" w:themeColor="background1"/>
        </w:rPr>
        <w:id w:val="556211159"/>
        <w:placeholder>
          <w:docPart w:val="3CA3F3AB1B954D7C8FFA70D3995DC543"/>
        </w:placeholder>
        <w15:appearance w15:val="hidden"/>
      </w:sdtPr>
      <w:sdtContent>
        <w:p w:rsidR="0028723E" w:rsidRPr="00810363" w:rsidRDefault="0028723E" w:rsidP="0028723E">
          <w:pPr>
            <w:pStyle w:val="2"/>
            <w:jc w:val="both"/>
            <w:rPr>
              <w:noProof/>
              <w:color w:val="FFFFFF" w:themeColor="background1"/>
            </w:rPr>
          </w:pPr>
          <w:r>
            <w:rPr>
              <w:noProof/>
              <w:color w:val="auto"/>
              <w:szCs w:val="28"/>
              <w:lang w:eastAsia="ru-RU"/>
            </w:rPr>
            <w:drawing>
              <wp:anchor distT="0" distB="0" distL="114300" distR="114300" simplePos="0" relativeHeight="251666432" behindDoc="1" locked="0" layoutInCell="1" allowOverlap="1" wp14:anchorId="659E5D34" wp14:editId="076A78F9">
                <wp:simplePos x="0" y="0"/>
                <wp:positionH relativeFrom="column">
                  <wp:posOffset>-575310</wp:posOffset>
                </wp:positionH>
                <wp:positionV relativeFrom="paragraph">
                  <wp:posOffset>-889636</wp:posOffset>
                </wp:positionV>
                <wp:extent cx="7667625" cy="9552305"/>
                <wp:effectExtent l="0" t="0" r="9525" b="0"/>
                <wp:wrapNone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Снимок экрана 2022-02-25 001549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7625" cy="955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10363">
            <w:rPr>
              <w:noProof/>
              <w:color w:val="FFFFFF" w:themeColor="background1"/>
            </w:rPr>
            <w:t xml:space="preserve">      </w:t>
          </w:r>
          <w:r>
            <w:rPr>
              <w:noProof/>
              <w:color w:val="FFFFFF" w:themeColor="background1"/>
            </w:rPr>
            <w:t xml:space="preserve">         </w:t>
          </w:r>
          <w:r w:rsidRPr="00810363">
            <w:rPr>
              <w:noProof/>
              <w:color w:val="FFFFFF" w:themeColor="background1"/>
            </w:rPr>
            <w:t xml:space="preserve"> </w:t>
          </w:r>
          <w:r w:rsidRPr="0028723E">
            <w:rPr>
              <w:b/>
              <w:noProof/>
              <w:color w:val="00B0F0"/>
              <w:sz w:val="48"/>
              <w:szCs w:val="48"/>
            </w:rPr>
            <w:t>Отчет</w:t>
          </w:r>
        </w:p>
        <w:p w:rsidR="0028723E" w:rsidRDefault="0028723E" w:rsidP="0028723E">
          <w:pPr>
            <w:pStyle w:val="2"/>
            <w:jc w:val="both"/>
            <w:rPr>
              <w:color w:val="00B0F0"/>
              <w:sz w:val="32"/>
              <w:szCs w:val="32"/>
            </w:rPr>
          </w:pPr>
          <w:r w:rsidRPr="00810363">
            <w:rPr>
              <w:noProof/>
              <w:color w:val="FFFFFF" w:themeColor="background1"/>
            </w:rPr>
            <w:t xml:space="preserve"> </w:t>
          </w:r>
          <w:r>
            <w:rPr>
              <w:noProof/>
              <w:color w:val="FFFFFF" w:themeColor="background1"/>
            </w:rPr>
            <w:t xml:space="preserve">     </w:t>
          </w:r>
          <w:r w:rsidRPr="0028723E">
            <w:rPr>
              <w:color w:val="00B0F0"/>
              <w:sz w:val="32"/>
              <w:szCs w:val="32"/>
            </w:rPr>
            <w:t xml:space="preserve">мотивирующего фильма </w:t>
          </w:r>
        </w:p>
        <w:p w:rsidR="0028723E" w:rsidRPr="00810363" w:rsidRDefault="0028723E" w:rsidP="0028723E">
          <w:pPr>
            <w:pStyle w:val="2"/>
            <w:jc w:val="both"/>
            <w:rPr>
              <w:noProof/>
              <w:color w:val="FFFFFF" w:themeColor="background1"/>
            </w:rPr>
          </w:pPr>
          <w:r>
            <w:rPr>
              <w:color w:val="00B0F0"/>
              <w:sz w:val="32"/>
              <w:szCs w:val="32"/>
            </w:rPr>
            <w:t xml:space="preserve">               </w:t>
          </w:r>
          <w:r w:rsidRPr="0028723E">
            <w:rPr>
              <w:color w:val="00B0F0"/>
              <w:sz w:val="32"/>
              <w:szCs w:val="32"/>
            </w:rPr>
            <w:t>#ПисьмаДеду</w:t>
          </w:r>
        </w:p>
      </w:sdtContent>
    </w:sdt>
    <w:p w:rsidR="0028723E" w:rsidRPr="00810363" w:rsidRDefault="0028723E" w:rsidP="0028723E">
      <w:pPr>
        <w:rPr>
          <w:noProof/>
          <w:color w:val="FFFFFF" w:themeColor="background1"/>
        </w:rPr>
      </w:pPr>
    </w:p>
    <w:p w:rsidR="0028723E" w:rsidRPr="00810363" w:rsidRDefault="0028723E" w:rsidP="0028723E">
      <w:pPr>
        <w:tabs>
          <w:tab w:val="left" w:pos="5496"/>
        </w:tabs>
        <w:ind w:right="2523"/>
        <w:jc w:val="both"/>
        <w:rPr>
          <w:color w:val="FFFFFF" w:themeColor="background1"/>
          <w:szCs w:val="28"/>
        </w:rPr>
      </w:pPr>
      <w:r w:rsidRPr="00810363">
        <w:rPr>
          <w:noProof/>
          <w:color w:val="FFFFFF" w:themeColor="background1"/>
        </w:rPr>
        <w:t xml:space="preserve">С 19-22.02.2022г. в МБОУ </w:t>
      </w:r>
      <w:r w:rsidRPr="00810363">
        <w:rPr>
          <w:noProof/>
          <w:color w:val="FFFFFF" w:themeColor="background1"/>
        </w:rPr>
        <w:t xml:space="preserve">прошли </w:t>
      </w:r>
      <w:r w:rsidRPr="00810363">
        <w:rPr>
          <w:color w:val="FFFFFF" w:themeColor="background1"/>
          <w:szCs w:val="28"/>
        </w:rPr>
        <w:t>патриотические</w:t>
      </w:r>
      <w:r w:rsidRPr="00810363">
        <w:rPr>
          <w:color w:val="FFFFFF" w:themeColor="background1"/>
          <w:szCs w:val="28"/>
        </w:rPr>
        <w:t xml:space="preserve"> урок</w:t>
      </w:r>
      <w:r>
        <w:rPr>
          <w:color w:val="FFFFFF" w:themeColor="background1"/>
          <w:szCs w:val="28"/>
        </w:rPr>
        <w:t>и</w:t>
      </w:r>
      <w:r w:rsidRPr="00810363">
        <w:rPr>
          <w:color w:val="FFFFFF" w:themeColor="background1"/>
          <w:szCs w:val="28"/>
        </w:rPr>
        <w:t xml:space="preserve"> семейной истории с использованием мотивирующего фильма #ПисьмаДеду, выпущенного Фондом развития культуры и кинематографии «Страна».  </w:t>
      </w:r>
    </w:p>
    <w:p w:rsidR="0028723E" w:rsidRDefault="0028723E" w:rsidP="0028723E">
      <w:pPr>
        <w:tabs>
          <w:tab w:val="left" w:pos="5496"/>
        </w:tabs>
        <w:ind w:right="2523"/>
        <w:jc w:val="both"/>
        <w:rPr>
          <w:color w:val="FFFFFF" w:themeColor="background1"/>
          <w:szCs w:val="28"/>
        </w:rPr>
      </w:pPr>
      <w:r w:rsidRPr="00810363">
        <w:rPr>
          <w:color w:val="FFFFFF" w:themeColor="background1"/>
          <w:szCs w:val="28"/>
        </w:rPr>
        <w:t xml:space="preserve">   Уроки посвящены подвигу наших людей во время Великой Отечественной войны и обращены к этой важной и сложной для восприятия подростками и молодежью теме через историю семьи каждого учащегося, через уважение ребят к своим прадедам, принявшим участие в защите от нападения фашистских агрессоров на фронте или в тылу. </w:t>
      </w:r>
    </w:p>
    <w:p w:rsidR="0028723E" w:rsidRPr="00810363" w:rsidRDefault="0028723E" w:rsidP="0028723E">
      <w:pPr>
        <w:tabs>
          <w:tab w:val="left" w:pos="5496"/>
        </w:tabs>
        <w:ind w:right="2523"/>
        <w:jc w:val="both"/>
        <w:rPr>
          <w:color w:val="FFFFFF" w:themeColor="background1"/>
          <w:szCs w:val="28"/>
        </w:rPr>
      </w:pPr>
      <w:r>
        <w:rPr>
          <w:color w:val="FFFFFF" w:themeColor="background1"/>
          <w:szCs w:val="28"/>
        </w:rPr>
        <w:t xml:space="preserve">Активное участие приняли учащиеся 5-9 классов и классные руководители. Они заполняли анкетирования до и после просмотра и получили сертификаты участника. Начальные классы узнали очень много нового от тех событиях ВОВ. </w:t>
      </w:r>
    </w:p>
    <w:p w:rsidR="00D077E9" w:rsidRDefault="00AB02A7" w:rsidP="00D70D02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DB2687" wp14:editId="0361D506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Прямоугольник 3" descr="белый прямоугольник для текста на обложк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82D1A" id="Прямоугольник 3" o:spid="_x0000_s1026" alt="белый прямоугольник для текста на обложке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" fillcolor="white [3212]" stroked="f" strokeweight="2pt">
                <w10:wrap anchory="page"/>
              </v:rect>
            </w:pict>
          </mc:Fallback>
        </mc:AlternateContent>
      </w:r>
      <w:r w:rsidR="00D077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3601B3" wp14:editId="41EC048C">
            <wp:simplePos x="0" y="0"/>
            <wp:positionH relativeFrom="column">
              <wp:posOffset>-746975</wp:posOffset>
            </wp:positionH>
            <wp:positionV relativeFrom="page">
              <wp:posOffset>-12700</wp:posOffset>
            </wp:positionV>
            <wp:extent cx="7760970" cy="6684010"/>
            <wp:effectExtent l="0" t="0" r="0" b="2540"/>
            <wp:wrapNone/>
            <wp:docPr id="1" name="Рисунок 1" descr="вид улицы со зданиями, рынком и дорожными зна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7E9" w:rsidRPr="0028723E" w:rsidRDefault="00AB02A7" w:rsidP="0028723E">
      <w:pPr>
        <w:spacing w:after="200"/>
        <w:rPr>
          <w:noProof/>
        </w:rPr>
      </w:pPr>
      <w:r w:rsidRPr="00D967A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587D46" wp14:editId="23CAE3F0">
            <wp:simplePos x="0" y="0"/>
            <wp:positionH relativeFrom="column">
              <wp:posOffset>4950044</wp:posOffset>
            </wp:positionH>
            <wp:positionV relativeFrom="paragraph">
              <wp:posOffset>7747635</wp:posOffset>
            </wp:positionV>
            <wp:extent cx="1482287" cy="643890"/>
            <wp:effectExtent l="0" t="0" r="3810" b="3810"/>
            <wp:wrapNone/>
            <wp:docPr id="12" name="Графический объект 201" descr="логотип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рафический объект 201" descr="логотип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87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972B41" wp14:editId="776337DF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Прямоугольник 2" descr="цветно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8D8AE" id="Прямоугольник 2" o:spid="_x0000_s1026" alt="цветной прямоугольник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" fillcolor="#34aba2 [3206]" stroked="f" strokeweight="2pt">
                <w10:wrap anchory="page"/>
              </v:rect>
            </w:pict>
          </mc:Fallback>
        </mc:AlternateContent>
      </w:r>
      <w:bookmarkEnd w:id="0"/>
    </w:p>
    <w:p w:rsidR="00AB02A7" w:rsidRDefault="00AB02A7" w:rsidP="00DF027C">
      <w:pPr>
        <w:rPr>
          <w:noProof/>
        </w:rPr>
      </w:pPr>
    </w:p>
    <w:p w:rsidR="0087605E" w:rsidRPr="00D70D02" w:rsidRDefault="0087605E" w:rsidP="00AB02A7">
      <w:pPr>
        <w:spacing w:after="200"/>
        <w:rPr>
          <w:noProof/>
        </w:rPr>
      </w:pPr>
    </w:p>
    <w:sectPr w:rsidR="0087605E" w:rsidRPr="00D70D02" w:rsidSect="0028723E">
      <w:headerReference w:type="default" r:id="rId10"/>
      <w:footerReference w:type="default" r:id="rId11"/>
      <w:pgSz w:w="11906" w:h="16838" w:code="9"/>
      <w:pgMar w:top="720" w:right="3401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3C2" w:rsidRDefault="009E53C2">
      <w:r>
        <w:separator/>
      </w:r>
    </w:p>
    <w:p w:rsidR="009E53C2" w:rsidRDefault="009E53C2"/>
  </w:endnote>
  <w:endnote w:type="continuationSeparator" w:id="0">
    <w:p w:rsidR="009E53C2" w:rsidRDefault="009E53C2">
      <w:r>
        <w:continuationSeparator/>
      </w:r>
    </w:p>
    <w:p w:rsidR="009E53C2" w:rsidRDefault="009E53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:rsidR="00DF027C" w:rsidRDefault="00DF027C">
        <w:pPr>
          <w:pStyle w:val="ab"/>
          <w:jc w:val="center"/>
          <w:rPr>
            <w:noProof/>
          </w:rPr>
        </w:pPr>
        <w:r>
          <w:rPr>
            <w:noProof/>
            <w:lang w:bidi="ru-RU"/>
          </w:rPr>
          <w:fldChar w:fldCharType="begin"/>
        </w:r>
        <w:r>
          <w:rPr>
            <w:noProof/>
            <w:lang w:bidi="ru-RU"/>
          </w:rPr>
          <w:instrText xml:space="preserve"> PAGE   \* MERGEFORMAT </w:instrText>
        </w:r>
        <w:r>
          <w:rPr>
            <w:noProof/>
            <w:lang w:bidi="ru-RU"/>
          </w:rPr>
          <w:fldChar w:fldCharType="separate"/>
        </w:r>
        <w:r w:rsidR="0028723E">
          <w:rPr>
            <w:noProof/>
            <w:lang w:bidi="ru-RU"/>
          </w:rPr>
          <w:t>1</w:t>
        </w:r>
        <w:r>
          <w:rPr>
            <w:noProof/>
            <w:lang w:bidi="ru-RU"/>
          </w:rPr>
          <w:fldChar w:fldCharType="end"/>
        </w:r>
      </w:p>
    </w:sdtContent>
  </w:sdt>
  <w:p w:rsidR="00DF027C" w:rsidRDefault="00DF027C">
    <w:pPr>
      <w:pStyle w:val="ab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3C2" w:rsidRDefault="009E53C2">
      <w:r>
        <w:separator/>
      </w:r>
    </w:p>
    <w:p w:rsidR="009E53C2" w:rsidRDefault="009E53C2"/>
  </w:footnote>
  <w:footnote w:type="continuationSeparator" w:id="0">
    <w:p w:rsidR="009E53C2" w:rsidRDefault="009E53C2">
      <w:r>
        <w:continuationSeparator/>
      </w:r>
    </w:p>
    <w:p w:rsidR="009E53C2" w:rsidRDefault="009E53C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a9"/>
            <w:rPr>
              <w:noProof/>
            </w:rPr>
          </w:pPr>
        </w:p>
      </w:tc>
    </w:tr>
  </w:tbl>
  <w:p w:rsidR="00D077E9" w:rsidRDefault="00D077E9" w:rsidP="00D077E9">
    <w:pPr>
      <w:pStyle w:val="a9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A1F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84348"/>
    <w:rsid w:val="0028723E"/>
    <w:rsid w:val="002F51F5"/>
    <w:rsid w:val="00312137"/>
    <w:rsid w:val="00330359"/>
    <w:rsid w:val="0033762F"/>
    <w:rsid w:val="0035010B"/>
    <w:rsid w:val="00360494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7210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810363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9E53C2"/>
    <w:rsid w:val="00A23AFA"/>
    <w:rsid w:val="00A31B3E"/>
    <w:rsid w:val="00A532F3"/>
    <w:rsid w:val="00A61B3F"/>
    <w:rsid w:val="00A8489E"/>
    <w:rsid w:val="00AB02A7"/>
    <w:rsid w:val="00AC29F3"/>
    <w:rsid w:val="00B231E5"/>
    <w:rsid w:val="00C02B87"/>
    <w:rsid w:val="00C4086D"/>
    <w:rsid w:val="00C70A1F"/>
    <w:rsid w:val="00CA1896"/>
    <w:rsid w:val="00CB5B28"/>
    <w:rsid w:val="00CE2D3B"/>
    <w:rsid w:val="00CF5371"/>
    <w:rsid w:val="00D0323A"/>
    <w:rsid w:val="00D0559F"/>
    <w:rsid w:val="00D077E9"/>
    <w:rsid w:val="00D07A35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B412C"/>
  <w15:docId w15:val="{C02A25BE-DB08-4D07-8C07-4C1DF91A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"/>
    <w:link w:val="10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"/>
    <w:next w:val="a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6">
    <w:name w:val="Заголовок Знак"/>
    <w:basedOn w:val="a0"/>
    <w:link w:val="a5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7">
    <w:name w:val="Subtitle"/>
    <w:basedOn w:val="a"/>
    <w:link w:val="a8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8">
    <w:name w:val="Подзаголовок Знак"/>
    <w:basedOn w:val="a0"/>
    <w:link w:val="a7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0">
    <w:name w:val="Заголовок 1 Знак"/>
    <w:basedOn w:val="a0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9">
    <w:name w:val="header"/>
    <w:basedOn w:val="a"/>
    <w:link w:val="aa"/>
    <w:uiPriority w:val="8"/>
    <w:unhideWhenUsed/>
    <w:rsid w:val="005037F0"/>
  </w:style>
  <w:style w:type="character" w:customStyle="1" w:styleId="aa">
    <w:name w:val="Верхний колонтитул Знак"/>
    <w:basedOn w:val="a0"/>
    <w:link w:val="a9"/>
    <w:uiPriority w:val="8"/>
    <w:rsid w:val="0093335D"/>
  </w:style>
  <w:style w:type="paragraph" w:styleId="ab">
    <w:name w:val="footer"/>
    <w:basedOn w:val="a"/>
    <w:link w:val="ac"/>
    <w:uiPriority w:val="99"/>
    <w:unhideWhenUsed/>
    <w:rsid w:val="005037F0"/>
  </w:style>
  <w:style w:type="character" w:customStyle="1" w:styleId="ac">
    <w:name w:val="Нижний колонтитул Знак"/>
    <w:basedOn w:val="a0"/>
    <w:link w:val="ab"/>
    <w:uiPriority w:val="99"/>
    <w:rsid w:val="005037F0"/>
    <w:rPr>
      <w:sz w:val="24"/>
      <w:szCs w:val="24"/>
    </w:rPr>
  </w:style>
  <w:style w:type="paragraph" w:customStyle="1" w:styleId="ad">
    <w:name w:val="Имя"/>
    <w:basedOn w:val="a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Заголовок 2 Знак"/>
    <w:basedOn w:val="a0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e">
    <w:name w:val="Table Grid"/>
    <w:basedOn w:val="a1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unhideWhenUsed/>
    <w:rsid w:val="00D86945"/>
    <w:rPr>
      <w:color w:val="808080"/>
    </w:rPr>
  </w:style>
  <w:style w:type="paragraph" w:customStyle="1" w:styleId="af0">
    <w:name w:val="Содержимое"/>
    <w:basedOn w:val="a"/>
    <w:link w:val="af1"/>
    <w:qFormat/>
    <w:rsid w:val="00DF027C"/>
    <w:rPr>
      <w:b w:val="0"/>
    </w:rPr>
  </w:style>
  <w:style w:type="paragraph" w:customStyle="1" w:styleId="af2">
    <w:name w:val="Выделенный текст"/>
    <w:basedOn w:val="a"/>
    <w:link w:val="af3"/>
    <w:qFormat/>
    <w:rsid w:val="00DF027C"/>
  </w:style>
  <w:style w:type="character" w:customStyle="1" w:styleId="af1">
    <w:name w:val="Содержимое (знак)"/>
    <w:basedOn w:val="a0"/>
    <w:link w:val="af0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af3">
    <w:name w:val="Выделенный текст (знак)"/>
    <w:basedOn w:val="a0"/>
    <w:link w:val="af2"/>
    <w:rsid w:val="00DF027C"/>
    <w:rPr>
      <w:rFonts w:eastAsiaTheme="minorEastAsia"/>
      <w:b/>
      <w:color w:val="082A75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\AppData\Roaming\Microsoft\&#1064;&#1072;&#1073;&#1083;&#1086;&#1085;&#1099;\&#1054;&#1090;&#1095;&#1077;&#1090;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3F3AB1B954D7C8FFA70D3995DC5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5862EB-54A4-4988-A464-C1DF5C9E97D4}"/>
      </w:docPartPr>
      <w:docPartBody>
        <w:p w:rsidR="00000000" w:rsidRDefault="00861D3B" w:rsidP="00861D3B">
          <w:pPr>
            <w:pStyle w:val="3CA3F3AB1B954D7C8FFA70D3995DC543"/>
          </w:pPr>
          <w:r w:rsidRPr="00DF027C">
            <w:rPr>
              <w:noProof/>
              <w:lang w:bidi="ru-RU"/>
            </w:rPr>
            <w:t>Текст подзаголовка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D3B"/>
    <w:rsid w:val="00861D3B"/>
    <w:rsid w:val="00A6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a4">
    <w:name w:val="Подзаголовок Знак"/>
    <w:basedOn w:val="a0"/>
    <w:link w:val="a3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9CF192FB80FE414AB93AB40215EFB2E6">
    <w:name w:val="9CF192FB80FE414AB93AB40215EFB2E6"/>
  </w:style>
  <w:style w:type="paragraph" w:customStyle="1" w:styleId="46C7CF0EED294D208215D74DA097A253">
    <w:name w:val="46C7CF0EED294D208215D74DA097A253"/>
  </w:style>
  <w:style w:type="paragraph" w:customStyle="1" w:styleId="D383460DAA6F4E339AC8E0665F3036A5">
    <w:name w:val="D383460DAA6F4E339AC8E0665F3036A5"/>
  </w:style>
  <w:style w:type="paragraph" w:customStyle="1" w:styleId="909B1824743F4BD9842BF69945CF0A24">
    <w:name w:val="909B1824743F4BD9842BF69945CF0A24"/>
  </w:style>
  <w:style w:type="paragraph" w:customStyle="1" w:styleId="3FD73672FB824ECFB0E2C357F778B6B9">
    <w:name w:val="3FD73672FB824ECFB0E2C357F778B6B9"/>
  </w:style>
  <w:style w:type="paragraph" w:customStyle="1" w:styleId="F8A64984A79048559CA5CD1BF7A5B561">
    <w:name w:val="F8A64984A79048559CA5CD1BF7A5B561"/>
  </w:style>
  <w:style w:type="paragraph" w:customStyle="1" w:styleId="CB6B85DB0141408A9FA65C3B85CC8C2B">
    <w:name w:val="CB6B85DB0141408A9FA65C3B85CC8C2B"/>
  </w:style>
  <w:style w:type="paragraph" w:customStyle="1" w:styleId="CF2C9B97699F48158BCAD01148FD157F">
    <w:name w:val="CF2C9B97699F48158BCAD01148FD157F"/>
  </w:style>
  <w:style w:type="paragraph" w:customStyle="1" w:styleId="02B614FFF1D349918C34C24513E0450D">
    <w:name w:val="02B614FFF1D349918C34C24513E0450D"/>
    <w:rsid w:val="00861D3B"/>
  </w:style>
  <w:style w:type="paragraph" w:customStyle="1" w:styleId="1FFB24514DBC462A87025074F0D752D3">
    <w:name w:val="1FFB24514DBC462A87025074F0D752D3"/>
    <w:rsid w:val="00861D3B"/>
  </w:style>
  <w:style w:type="paragraph" w:customStyle="1" w:styleId="7CBC6F389BB048EE8F430FB921BFBBF7">
    <w:name w:val="7CBC6F389BB048EE8F430FB921BFBBF7"/>
    <w:rsid w:val="00861D3B"/>
  </w:style>
  <w:style w:type="paragraph" w:customStyle="1" w:styleId="55AB32D916DF49C5BB7873C5B886B9B0">
    <w:name w:val="55AB32D916DF49C5BB7873C5B886B9B0"/>
    <w:rsid w:val="00861D3B"/>
  </w:style>
  <w:style w:type="paragraph" w:customStyle="1" w:styleId="DF7F758BABF04D91A5D4FC4E10294476">
    <w:name w:val="DF7F758BABF04D91A5D4FC4E10294476"/>
    <w:rsid w:val="00861D3B"/>
  </w:style>
  <w:style w:type="paragraph" w:customStyle="1" w:styleId="ACA67A5C15CE4703A5829474084E959D">
    <w:name w:val="ACA67A5C15CE4703A5829474084E959D"/>
    <w:rsid w:val="00861D3B"/>
  </w:style>
  <w:style w:type="paragraph" w:customStyle="1" w:styleId="EC5B5BF94A1F418F938E5EA82F2CAAC0">
    <w:name w:val="EC5B5BF94A1F418F938E5EA82F2CAAC0"/>
    <w:rsid w:val="00861D3B"/>
  </w:style>
  <w:style w:type="paragraph" w:customStyle="1" w:styleId="3CA3F3AB1B954D7C8FFA70D3995DC543">
    <w:name w:val="3CA3F3AB1B954D7C8FFA70D3995DC543"/>
    <w:rsid w:val="00861D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Хажахмаева А.Ш.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 </Template>
  <TotalTime>0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</dc:creator>
  <cp:keywords/>
  <cp:lastModifiedBy>Angela</cp:lastModifiedBy>
  <cp:revision>2</cp:revision>
  <cp:lastPrinted>2006-08-01T17:47:00Z</cp:lastPrinted>
  <dcterms:created xsi:type="dcterms:W3CDTF">2022-02-24T22:05:00Z</dcterms:created>
  <dcterms:modified xsi:type="dcterms:W3CDTF">2022-02-24T22:05:00Z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